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5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724"/>
        <w:gridCol w:w="341"/>
        <w:gridCol w:w="1218"/>
        <w:gridCol w:w="1954"/>
        <w:gridCol w:w="183"/>
        <w:gridCol w:w="1093"/>
        <w:gridCol w:w="1418"/>
        <w:gridCol w:w="1417"/>
      </w:tblGrid>
      <w:tr w:rsidR="00104790" w:rsidTr="00D53494">
        <w:trPr>
          <w:trHeight w:hRule="exact" w:val="872"/>
        </w:trPr>
        <w:tc>
          <w:tcPr>
            <w:tcW w:w="2724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04790" w:rsidRDefault="008147F5" w:rsidP="008147F5">
            <w:pPr>
              <w:pStyle w:val="ac"/>
              <w:wordWrap/>
              <w:spacing w:line="240" w:lineRule="auto"/>
              <w:jc w:val="center"/>
            </w:pPr>
            <w:r>
              <w:rPr>
                <w:rFonts w:hint="eastAsia"/>
              </w:rPr>
              <w:t>사 진</w:t>
            </w:r>
            <w:r w:rsidR="00104790">
              <w:rPr>
                <w:rFonts w:cs="굴림체"/>
                <w:color w:val="FFFFFF"/>
              </w:rPr>
              <w:t>y</w:t>
            </w:r>
          </w:p>
        </w:tc>
        <w:tc>
          <w:tcPr>
            <w:tcW w:w="7624" w:type="dxa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04790" w:rsidRDefault="000B2095" w:rsidP="00653596">
            <w:pPr>
              <w:pStyle w:val="ac"/>
              <w:wordWrap/>
              <w:spacing w:line="240" w:lineRule="auto"/>
              <w:ind w:firstLineChars="800" w:firstLine="2883"/>
              <w:rPr>
                <w:rFonts w:cs="굴림체"/>
                <w:b/>
                <w:bCs/>
                <w:sz w:val="36"/>
                <w:szCs w:val="36"/>
              </w:rPr>
            </w:pPr>
            <w:r>
              <w:rPr>
                <w:rFonts w:cs="굴림체" w:hint="eastAsia"/>
                <w:b/>
                <w:bCs/>
                <w:sz w:val="36"/>
                <w:szCs w:val="36"/>
              </w:rPr>
              <w:t>이 력 서</w:t>
            </w:r>
          </w:p>
        </w:tc>
      </w:tr>
      <w:tr w:rsidR="00DA7A25" w:rsidTr="00D53494">
        <w:trPr>
          <w:trHeight w:hRule="exact" w:val="485"/>
        </w:trPr>
        <w:tc>
          <w:tcPr>
            <w:tcW w:w="272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341" w:type="dxa"/>
            <w:vMerge w:val="restart"/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성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명</w:t>
            </w:r>
          </w:p>
        </w:tc>
        <w:tc>
          <w:tcPr>
            <w:tcW w:w="1218" w:type="dxa"/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한글</w:t>
            </w:r>
          </w:p>
        </w:tc>
        <w:tc>
          <w:tcPr>
            <w:tcW w:w="6065" w:type="dxa"/>
            <w:gridSpan w:val="5"/>
            <w:tcBorders>
              <w:right w:val="single" w:sz="12" w:space="0" w:color="auto"/>
            </w:tcBorders>
            <w:vAlign w:val="center"/>
          </w:tcPr>
          <w:p w:rsidR="00DA7A25" w:rsidRDefault="00DA7A25" w:rsidP="00177929">
            <w:pPr>
              <w:pStyle w:val="ac"/>
              <w:wordWrap/>
              <w:spacing w:line="240" w:lineRule="auto"/>
              <w:rPr>
                <w:rFonts w:cs="굴림체"/>
              </w:rPr>
            </w:pPr>
          </w:p>
        </w:tc>
      </w:tr>
      <w:tr w:rsidR="00DA7A25" w:rsidTr="00D53494">
        <w:trPr>
          <w:trHeight w:hRule="exact" w:val="485"/>
        </w:trPr>
        <w:tc>
          <w:tcPr>
            <w:tcW w:w="2724" w:type="dxa"/>
            <w:vMerge/>
            <w:tcBorders>
              <w:top w:val="nil"/>
              <w:left w:val="single" w:sz="12" w:space="0" w:color="auto"/>
              <w:bottom w:val="nil"/>
            </w:tcBorders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341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DA7A25" w:rsidRDefault="00DA7A25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1218" w:type="dxa"/>
            <w:tcBorders>
              <w:bottom w:val="single" w:sz="6" w:space="0" w:color="auto"/>
            </w:tcBorders>
            <w:shd w:val="clear" w:color="auto" w:fill="EEECE1" w:themeFill="background2"/>
            <w:vAlign w:val="center"/>
          </w:tcPr>
          <w:p w:rsidR="00DA7A25" w:rsidRDefault="00DA7A2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한자</w:t>
            </w:r>
            <w:r w:rsidR="008147F5">
              <w:rPr>
                <w:rFonts w:cs="굴림체" w:hint="eastAsia"/>
              </w:rPr>
              <w:t>,영문</w:t>
            </w:r>
          </w:p>
        </w:tc>
        <w:tc>
          <w:tcPr>
            <w:tcW w:w="6065" w:type="dxa"/>
            <w:gridSpan w:val="5"/>
            <w:tcBorders>
              <w:right w:val="single" w:sz="12" w:space="0" w:color="auto"/>
            </w:tcBorders>
            <w:vAlign w:val="center"/>
          </w:tcPr>
          <w:p w:rsidR="00DA7A25" w:rsidRPr="00B93012" w:rsidRDefault="00DA7A25" w:rsidP="00DC27DA">
            <w:pPr>
              <w:pStyle w:val="ac"/>
              <w:wordWrap/>
              <w:spacing w:line="240" w:lineRule="auto"/>
              <w:rPr>
                <w:sz w:val="22"/>
                <w:szCs w:val="22"/>
              </w:rPr>
            </w:pPr>
          </w:p>
        </w:tc>
      </w:tr>
      <w:tr w:rsidR="00104790" w:rsidTr="00D53494">
        <w:trPr>
          <w:trHeight w:hRule="exact" w:val="573"/>
        </w:trPr>
        <w:tc>
          <w:tcPr>
            <w:tcW w:w="2724" w:type="dxa"/>
            <w:vMerge/>
            <w:tcBorders>
              <w:top w:val="nil"/>
              <w:left w:val="single" w:sz="12" w:space="0" w:color="auto"/>
              <w:bottom w:val="single" w:sz="6" w:space="0" w:color="auto"/>
            </w:tcBorders>
            <w:vAlign w:val="center"/>
          </w:tcPr>
          <w:p w:rsidR="00104790" w:rsidRDefault="00104790" w:rsidP="00B1231F">
            <w:pPr>
              <w:wordWrap/>
              <w:adjustRightInd w:val="0"/>
              <w:jc w:val="left"/>
              <w:rPr>
                <w:rFonts w:ascii="굴림체" w:eastAsia="굴림체"/>
                <w:color w:val="000000"/>
                <w:kern w:val="0"/>
                <w:szCs w:val="20"/>
              </w:rPr>
            </w:pPr>
          </w:p>
        </w:tc>
        <w:tc>
          <w:tcPr>
            <w:tcW w:w="1559" w:type="dxa"/>
            <w:gridSpan w:val="2"/>
            <w:shd w:val="clear" w:color="DCDCFF" w:fill="EEECE1" w:themeFill="background2"/>
            <w:vAlign w:val="center"/>
          </w:tcPr>
          <w:p w:rsidR="00104790" w:rsidRDefault="00094D0B" w:rsidP="00DA7A25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생년 월일</w:t>
            </w:r>
          </w:p>
        </w:tc>
        <w:tc>
          <w:tcPr>
            <w:tcW w:w="6065" w:type="dxa"/>
            <w:gridSpan w:val="5"/>
            <w:tcBorders>
              <w:right w:val="single" w:sz="12" w:space="0" w:color="auto"/>
            </w:tcBorders>
            <w:vAlign w:val="center"/>
          </w:tcPr>
          <w:p w:rsidR="00104790" w:rsidRPr="00B93012" w:rsidRDefault="00104790" w:rsidP="00B93012">
            <w:pPr>
              <w:pStyle w:val="ac"/>
              <w:wordWrap/>
              <w:spacing w:line="240" w:lineRule="auto"/>
              <w:ind w:firstLineChars="50" w:firstLine="110"/>
              <w:rPr>
                <w:sz w:val="22"/>
                <w:szCs w:val="22"/>
              </w:rPr>
            </w:pPr>
          </w:p>
        </w:tc>
      </w:tr>
      <w:tr w:rsidR="009C069C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DCDCFF" w:fill="auto"/>
            <w:vAlign w:val="center"/>
          </w:tcPr>
          <w:p w:rsidR="009C069C" w:rsidRDefault="00DA7A25" w:rsidP="005128AC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주</w:t>
            </w:r>
            <w:r w:rsidR="00D2497E">
              <w:rPr>
                <w:rFonts w:cs="굴림체" w:hint="eastAsia"/>
              </w:rPr>
              <w:t xml:space="preserve"> </w:t>
            </w:r>
            <w:r>
              <w:rPr>
                <w:rFonts w:cs="굴림체" w:hint="eastAsia"/>
              </w:rPr>
              <w:t xml:space="preserve"> </w:t>
            </w:r>
            <w:r w:rsidR="00D2497E">
              <w:rPr>
                <w:rFonts w:cs="굴림체" w:hint="eastAsia"/>
              </w:rPr>
              <w:t xml:space="preserve">  </w:t>
            </w:r>
            <w:r>
              <w:rPr>
                <w:rFonts w:cs="굴림체" w:hint="eastAsia"/>
              </w:rPr>
              <w:t>소</w:t>
            </w:r>
          </w:p>
        </w:tc>
        <w:tc>
          <w:tcPr>
            <w:tcW w:w="7624" w:type="dxa"/>
            <w:gridSpan w:val="7"/>
            <w:tcBorders>
              <w:right w:val="single" w:sz="12" w:space="0" w:color="auto"/>
            </w:tcBorders>
            <w:vAlign w:val="center"/>
          </w:tcPr>
          <w:p w:rsidR="009C069C" w:rsidRDefault="0029378D" w:rsidP="00C94CA1">
            <w:pPr>
              <w:pStyle w:val="ac"/>
              <w:spacing w:line="240" w:lineRule="auto"/>
              <w:ind w:left="100" w:right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 xml:space="preserve">우) </w:t>
            </w:r>
          </w:p>
        </w:tc>
      </w:tr>
      <w:tr w:rsidR="008147F5" w:rsidTr="00D53494">
        <w:trPr>
          <w:trHeight w:hRule="exact" w:val="645"/>
        </w:trPr>
        <w:tc>
          <w:tcPr>
            <w:tcW w:w="2724" w:type="dxa"/>
            <w:tcBorders>
              <w:left w:val="single" w:sz="12" w:space="0" w:color="auto"/>
            </w:tcBorders>
            <w:shd w:val="clear" w:color="DCDCFF" w:fill="auto"/>
            <w:vAlign w:val="center"/>
          </w:tcPr>
          <w:p w:rsidR="008147F5" w:rsidRDefault="008147F5" w:rsidP="008147F5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 xml:space="preserve">실제거주주소  </w:t>
            </w:r>
          </w:p>
        </w:tc>
        <w:tc>
          <w:tcPr>
            <w:tcW w:w="3696" w:type="dxa"/>
            <w:gridSpan w:val="4"/>
            <w:tcBorders>
              <w:right w:val="single" w:sz="4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우) 상동</w:t>
            </w:r>
          </w:p>
        </w:tc>
        <w:tc>
          <w:tcPr>
            <w:tcW w:w="3928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8147F5">
            <w:pPr>
              <w:pStyle w:val="ac"/>
              <w:spacing w:line="240" w:lineRule="auto"/>
              <w:ind w:right="100"/>
              <w:rPr>
                <w:sz w:val="22"/>
                <w:szCs w:val="22"/>
              </w:rPr>
            </w:pPr>
            <w:r>
              <w:rPr>
                <w:rFonts w:cs="굴림체" w:hint="eastAsia"/>
              </w:rPr>
              <w:t>이메일주소</w:t>
            </w:r>
          </w:p>
        </w:tc>
      </w:tr>
      <w:tr w:rsidR="00104790" w:rsidTr="00D53494">
        <w:trPr>
          <w:trHeight w:hRule="exact" w:val="569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shd w:val="clear" w:color="DCDCFF" w:fill="auto"/>
            <w:vAlign w:val="center"/>
          </w:tcPr>
          <w:p w:rsidR="00104790" w:rsidRDefault="00104790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연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락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처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104790" w:rsidRDefault="008C43CF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집전화번호</w:t>
            </w:r>
          </w:p>
          <w:p w:rsidR="008C43CF" w:rsidRDefault="008C43CF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혹은 긴급연락처</w:t>
            </w:r>
            <w:r w:rsidR="00EC503C">
              <w:rPr>
                <w:rFonts w:cs="굴림체" w:hint="eastAsia"/>
              </w:rPr>
              <w:t xml:space="preserve"> ( 배우자 등)</w:t>
            </w:r>
          </w:p>
        </w:tc>
        <w:tc>
          <w:tcPr>
            <w:tcW w:w="1954" w:type="dxa"/>
            <w:tcBorders>
              <w:bottom w:val="single" w:sz="6" w:space="0" w:color="auto"/>
            </w:tcBorders>
            <w:vAlign w:val="center"/>
          </w:tcPr>
          <w:p w:rsidR="00104790" w:rsidRPr="00EC503C" w:rsidRDefault="00104790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  <w:vAlign w:val="center"/>
          </w:tcPr>
          <w:p w:rsidR="00104790" w:rsidRDefault="00104790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핸드폰번호</w:t>
            </w:r>
          </w:p>
        </w:tc>
        <w:tc>
          <w:tcPr>
            <w:tcW w:w="283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04790" w:rsidRPr="00B93012" w:rsidRDefault="00104790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361FC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4" w:space="0" w:color="auto"/>
            </w:tcBorders>
            <w:shd w:val="clear" w:color="DCDCFF" w:fill="auto"/>
            <w:vAlign w:val="center"/>
          </w:tcPr>
          <w:p w:rsidR="00F361FC" w:rsidRDefault="00F361FC" w:rsidP="006D74D7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기 타</w:t>
            </w:r>
          </w:p>
        </w:tc>
        <w:tc>
          <w:tcPr>
            <w:tcW w:w="1559" w:type="dxa"/>
            <w:gridSpan w:val="2"/>
            <w:tcBorders>
              <w:bottom w:val="single" w:sz="6" w:space="0" w:color="auto"/>
            </w:tcBorders>
            <w:vAlign w:val="center"/>
          </w:tcPr>
          <w:p w:rsidR="00F361FC" w:rsidRDefault="00094D0B" w:rsidP="00927BA5">
            <w:pPr>
              <w:pStyle w:val="ac"/>
              <w:wordWrap/>
              <w:spacing w:line="240" w:lineRule="auto"/>
              <w:ind w:firstLineChars="200" w:firstLine="400"/>
              <w:rPr>
                <w:rFonts w:cs="굴림체"/>
              </w:rPr>
            </w:pPr>
            <w:r>
              <w:rPr>
                <w:rFonts w:cs="굴림체" w:hint="eastAsia"/>
              </w:rPr>
              <w:t>희망직무</w:t>
            </w:r>
          </w:p>
        </w:tc>
        <w:tc>
          <w:tcPr>
            <w:tcW w:w="1954" w:type="dxa"/>
            <w:tcBorders>
              <w:bottom w:val="single" w:sz="6" w:space="0" w:color="auto"/>
            </w:tcBorders>
            <w:vAlign w:val="center"/>
          </w:tcPr>
          <w:p w:rsidR="00F361FC" w:rsidRPr="00B93012" w:rsidRDefault="00F361FC" w:rsidP="006D74D7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bottom w:val="single" w:sz="6" w:space="0" w:color="auto"/>
            </w:tcBorders>
            <w:vAlign w:val="center"/>
          </w:tcPr>
          <w:p w:rsidR="00F361FC" w:rsidRPr="0099125B" w:rsidRDefault="00F361FC" w:rsidP="00F361FC">
            <w:pPr>
              <w:pStyle w:val="ac"/>
              <w:wordWrap/>
              <w:spacing w:line="240" w:lineRule="auto"/>
              <w:ind w:firstLineChars="100" w:firstLine="200"/>
              <w:rPr>
                <w:rFonts w:cs="굴림체"/>
              </w:rPr>
            </w:pPr>
            <w:r>
              <w:rPr>
                <w:rFonts w:hint="eastAsia"/>
              </w:rPr>
              <w:t>희망급여</w:t>
            </w:r>
          </w:p>
        </w:tc>
        <w:tc>
          <w:tcPr>
            <w:tcW w:w="2835" w:type="dxa"/>
            <w:gridSpan w:val="2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F361FC" w:rsidRPr="00B93012" w:rsidRDefault="00F361FC" w:rsidP="00B1231F">
            <w:pPr>
              <w:pStyle w:val="ac"/>
              <w:wordWrap/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double" w:sz="6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년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월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일</w:t>
            </w:r>
          </w:p>
        </w:tc>
        <w:tc>
          <w:tcPr>
            <w:tcW w:w="6207" w:type="dxa"/>
            <w:gridSpan w:val="6"/>
            <w:tcBorders>
              <w:bottom w:val="double" w:sz="6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최종학력, 기능, 자격 ,면허, 병역사항</w:t>
            </w:r>
          </w:p>
        </w:tc>
        <w:tc>
          <w:tcPr>
            <w:tcW w:w="1417" w:type="dxa"/>
            <w:tcBorders>
              <w:bottom w:val="double" w:sz="6" w:space="0" w:color="auto"/>
              <w:right w:val="single" w:sz="12" w:space="0" w:color="auto"/>
            </w:tcBorders>
            <w:shd w:val="solid" w:color="EEECE1" w:themeColor="background2" w:fill="auto"/>
            <w:vAlign w:val="center"/>
          </w:tcPr>
          <w:p w:rsidR="008147F5" w:rsidRDefault="008147F5" w:rsidP="00B1231F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비</w:t>
            </w:r>
            <w:r>
              <w:rPr>
                <w:rFonts w:cs="굴림체"/>
              </w:rPr>
              <w:t xml:space="preserve">  </w:t>
            </w:r>
            <w:r>
              <w:rPr>
                <w:rFonts w:cs="굴림체" w:hint="eastAsia"/>
              </w:rPr>
              <w:t>고</w:t>
            </w: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top w:val="double" w:sz="6" w:space="0" w:color="auto"/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top w:val="double" w:sz="6" w:space="0" w:color="auto"/>
            </w:tcBorders>
            <w:vAlign w:val="center"/>
          </w:tcPr>
          <w:p w:rsidR="008147F5" w:rsidRPr="00B93012" w:rsidRDefault="008147F5" w:rsidP="00620DCD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doub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B93012" w:rsidRDefault="00CC272A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B93012" w:rsidRDefault="00CC272A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B93012" w:rsidRDefault="00CC272A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B93012" w:rsidRDefault="00CC272A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177929" w:rsidRDefault="008147F5" w:rsidP="00177929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47F5" w:rsidRPr="00B93012" w:rsidRDefault="008147F5" w:rsidP="00AA00E2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8147F5" w:rsidRPr="00B93012" w:rsidRDefault="008147F5" w:rsidP="00CC2EB3">
            <w:pPr>
              <w:pStyle w:val="ac"/>
              <w:spacing w:line="240" w:lineRule="auto"/>
              <w:ind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기 간</w:t>
            </w:r>
          </w:p>
        </w:tc>
        <w:tc>
          <w:tcPr>
            <w:tcW w:w="6207" w:type="dxa"/>
            <w:gridSpan w:val="6"/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경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>력</w:t>
            </w:r>
            <w:r>
              <w:rPr>
                <w:rFonts w:cs="굴림체"/>
              </w:rPr>
              <w:t xml:space="preserve"> </w:t>
            </w:r>
            <w:r>
              <w:rPr>
                <w:rFonts w:cs="굴림체" w:hint="eastAsia"/>
              </w:rPr>
              <w:t xml:space="preserve">사 항 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8147F5" w:rsidRDefault="008147F5" w:rsidP="008716F6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>
              <w:rPr>
                <w:rFonts w:cs="굴림체" w:hint="eastAsia"/>
              </w:rPr>
              <w:t>비</w:t>
            </w:r>
            <w:r>
              <w:rPr>
                <w:rFonts w:cs="굴림체"/>
              </w:rPr>
              <w:t xml:space="preserve">  </w:t>
            </w:r>
            <w:r>
              <w:rPr>
                <w:rFonts w:cs="굴림체" w:hint="eastAsia"/>
              </w:rPr>
              <w:t>고</w:t>
            </w: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Default="008147F5" w:rsidP="002D053D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9C069C" w:rsidRDefault="008147F5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9C069C" w:rsidRDefault="008147F5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9C069C" w:rsidRDefault="00CC272A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9C069C" w:rsidRDefault="00CC272A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CC272A" w:rsidRPr="009C069C" w:rsidRDefault="00CC272A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CC272A" w:rsidRPr="009C069C" w:rsidRDefault="00CC272A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CC272A" w:rsidRPr="00B93012" w:rsidRDefault="00CC272A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9C069C" w:rsidRDefault="008147F5" w:rsidP="002D053D">
            <w:pPr>
              <w:pStyle w:val="ac"/>
              <w:wordWrap/>
              <w:spacing w:line="240" w:lineRule="auto"/>
              <w:jc w:val="center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9C069C" w:rsidRDefault="008147F5" w:rsidP="002D053D">
            <w:pPr>
              <w:pStyle w:val="ac"/>
              <w:spacing w:line="240" w:lineRule="auto"/>
              <w:ind w:left="100" w:right="100"/>
              <w:rPr>
                <w:rFonts w:hAnsi="굴림체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2D053D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8147F5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8147F5" w:rsidRPr="00B93012" w:rsidRDefault="008147F5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DE2C45" w:rsidRDefault="00A96C44" w:rsidP="003C0132">
            <w:pPr>
              <w:pStyle w:val="ac"/>
              <w:wordWrap/>
              <w:spacing w:line="240" w:lineRule="auto"/>
              <w:jc w:val="center"/>
              <w:rPr>
                <w:rFonts w:cs="굴림체"/>
                <w:shd w:val="pct15" w:color="auto" w:fill="FFFFFF"/>
              </w:rPr>
            </w:pPr>
          </w:p>
        </w:tc>
        <w:tc>
          <w:tcPr>
            <w:tcW w:w="6207" w:type="dxa"/>
            <w:gridSpan w:val="6"/>
            <w:shd w:val="clear" w:color="auto" w:fill="EEECE1" w:themeFill="background2"/>
            <w:vAlign w:val="center"/>
          </w:tcPr>
          <w:p w:rsidR="00A96C44" w:rsidRPr="00DE2C45" w:rsidRDefault="00C865C5" w:rsidP="000C3E03">
            <w:pPr>
              <w:pStyle w:val="ac"/>
              <w:wordWrap/>
              <w:spacing w:line="240" w:lineRule="auto"/>
              <w:ind w:firstLineChars="1100" w:firstLine="2200"/>
              <w:rPr>
                <w:rFonts w:cs="굴림체"/>
              </w:rPr>
            </w:pPr>
            <w:r>
              <w:rPr>
                <w:rFonts w:cs="굴림체" w:hint="eastAsia"/>
              </w:rPr>
              <w:t>추가 참고 사항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DE2C45" w:rsidRDefault="00A96C44" w:rsidP="00EA6AC1">
            <w:pPr>
              <w:pStyle w:val="ac"/>
              <w:wordWrap/>
              <w:spacing w:line="240" w:lineRule="auto"/>
              <w:jc w:val="center"/>
              <w:rPr>
                <w:rFonts w:cs="굴림체"/>
              </w:rPr>
            </w:pPr>
            <w:r w:rsidRPr="00DE2C45">
              <w:rPr>
                <w:rFonts w:cs="굴림체" w:hint="eastAsia"/>
              </w:rPr>
              <w:t>비</w:t>
            </w:r>
            <w:r w:rsidRPr="00DE2C45">
              <w:rPr>
                <w:rFonts w:cs="굴림체"/>
              </w:rPr>
              <w:t xml:space="preserve">  </w:t>
            </w:r>
            <w:r w:rsidRPr="00DE2C45">
              <w:rPr>
                <w:rFonts w:cs="굴림체" w:hint="eastAsia"/>
              </w:rPr>
              <w:t>고</w:t>
            </w: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CC272A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C272A" w:rsidRPr="00A32F50" w:rsidRDefault="00CC272A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C272A" w:rsidRPr="00B93012" w:rsidRDefault="00CC272A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96C44" w:rsidRPr="00A32F50" w:rsidRDefault="00A96C44" w:rsidP="00EA6AC1">
            <w:pPr>
              <w:pStyle w:val="ac"/>
              <w:wordWrap/>
              <w:spacing w:line="240" w:lineRule="auto"/>
              <w:jc w:val="center"/>
              <w:rPr>
                <w:rFonts w:hAnsi="굴림체"/>
              </w:rPr>
            </w:pPr>
          </w:p>
        </w:tc>
        <w:tc>
          <w:tcPr>
            <w:tcW w:w="6207" w:type="dxa"/>
            <w:gridSpan w:val="6"/>
            <w:tcBorders>
              <w:bottom w:val="single" w:sz="6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ind w:left="100" w:right="100"/>
              <w:rPr>
                <w:rFonts w:hAnsi="굴림체"/>
                <w:sz w:val="22"/>
                <w:szCs w:val="22"/>
              </w:rPr>
            </w:pPr>
          </w:p>
        </w:tc>
        <w:tc>
          <w:tcPr>
            <w:tcW w:w="1417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96C44" w:rsidRPr="00B93012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484"/>
        </w:trPr>
        <w:tc>
          <w:tcPr>
            <w:tcW w:w="2724" w:type="dxa"/>
            <w:tcBorders>
              <w:lef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A32F50" w:rsidRDefault="00A96C44" w:rsidP="00B1231F">
            <w:pPr>
              <w:pStyle w:val="ac"/>
              <w:wordWrap/>
              <w:spacing w:line="240" w:lineRule="auto"/>
              <w:jc w:val="center"/>
              <w:rPr>
                <w:rFonts w:hAnsi="굴림체"/>
                <w:color w:val="auto"/>
              </w:rPr>
            </w:pPr>
          </w:p>
        </w:tc>
        <w:tc>
          <w:tcPr>
            <w:tcW w:w="6207" w:type="dxa"/>
            <w:gridSpan w:val="6"/>
            <w:shd w:val="clear" w:color="auto" w:fill="EEECE1" w:themeFill="background2"/>
            <w:vAlign w:val="center"/>
          </w:tcPr>
          <w:p w:rsidR="00A96C44" w:rsidRPr="00A32F50" w:rsidRDefault="00A96C44" w:rsidP="00620DCD">
            <w:pPr>
              <w:pStyle w:val="ac"/>
              <w:spacing w:line="240" w:lineRule="auto"/>
              <w:ind w:right="100"/>
              <w:rPr>
                <w:rFonts w:hAnsi="굴림체"/>
                <w:color w:val="EEECE1" w:themeColor="background2"/>
                <w:sz w:val="22"/>
                <w:szCs w:val="22"/>
              </w:rPr>
            </w:pPr>
            <w:r>
              <w:rPr>
                <w:rFonts w:hAnsi="굴림체" w:hint="eastAsia"/>
                <w:color w:val="EEECE1" w:themeColor="background2"/>
                <w:sz w:val="22"/>
                <w:szCs w:val="22"/>
              </w:rPr>
              <w:t xml:space="preserve"> </w:t>
            </w:r>
          </w:p>
        </w:tc>
        <w:tc>
          <w:tcPr>
            <w:tcW w:w="1417" w:type="dxa"/>
            <w:tcBorders>
              <w:right w:val="single" w:sz="12" w:space="0" w:color="auto"/>
            </w:tcBorders>
            <w:shd w:val="clear" w:color="auto" w:fill="EEECE1" w:themeFill="background2"/>
            <w:vAlign w:val="center"/>
          </w:tcPr>
          <w:p w:rsidR="00A96C44" w:rsidRPr="00A32F50" w:rsidRDefault="00A96C44" w:rsidP="00B1231F">
            <w:pPr>
              <w:pStyle w:val="ac"/>
              <w:spacing w:line="240" w:lineRule="auto"/>
              <w:jc w:val="center"/>
              <w:rPr>
                <w:rFonts w:hAnsi="굴림체"/>
                <w:color w:val="EEECE1" w:themeColor="background2"/>
                <w:sz w:val="22"/>
                <w:szCs w:val="22"/>
              </w:rPr>
            </w:pPr>
          </w:p>
        </w:tc>
      </w:tr>
      <w:tr w:rsidR="00A96C44" w:rsidTr="00D53494">
        <w:trPr>
          <w:trHeight w:hRule="exact" w:val="1427"/>
        </w:trPr>
        <w:tc>
          <w:tcPr>
            <w:tcW w:w="10348" w:type="dxa"/>
            <w:gridSpan w:val="8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272A" w:rsidRPr="005A735F" w:rsidRDefault="00094D0B" w:rsidP="007A01B8">
            <w:pPr>
              <w:pStyle w:val="ac"/>
              <w:wordWrap/>
              <w:spacing w:line="240" w:lineRule="auto"/>
              <w:ind w:firstLineChars="1800" w:firstLine="3960"/>
              <w:rPr>
                <w:rFonts w:cs="굴림체"/>
                <w:b/>
                <w:bCs/>
                <w:sz w:val="36"/>
                <w:szCs w:val="36"/>
              </w:rPr>
            </w:pPr>
            <w:r>
              <w:rPr>
                <w:rFonts w:hAnsi="굴림체" w:hint="eastAsia"/>
                <w:sz w:val="22"/>
                <w:szCs w:val="22"/>
              </w:rPr>
              <w:lastRenderedPageBreak/>
              <w:t xml:space="preserve"> </w:t>
            </w:r>
            <w:r w:rsidR="00CC272A" w:rsidRPr="005A735F">
              <w:rPr>
                <w:rFonts w:cs="굴림체" w:hint="eastAsia"/>
                <w:b/>
                <w:bCs/>
                <w:sz w:val="36"/>
                <w:szCs w:val="36"/>
              </w:rPr>
              <w:t xml:space="preserve">자기 소개서 </w:t>
            </w:r>
          </w:p>
          <w:p w:rsidR="005A735F" w:rsidRDefault="005A735F" w:rsidP="005A735F">
            <w:pPr>
              <w:pStyle w:val="ac"/>
              <w:wordWrap/>
              <w:spacing w:line="240" w:lineRule="auto"/>
              <w:ind w:firstLineChars="32" w:firstLine="7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CC272A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>( 성장과정 / 성격</w:t>
            </w:r>
            <w:r w:rsidR="00FF4921">
              <w:rPr>
                <w:rFonts w:hAnsi="굴림체" w:hint="eastAsia"/>
                <w:sz w:val="22"/>
                <w:szCs w:val="22"/>
              </w:rPr>
              <w:t xml:space="preserve"> 특기</w:t>
            </w:r>
            <w:r>
              <w:rPr>
                <w:rFonts w:hAnsi="굴림체" w:hint="eastAsia"/>
                <w:sz w:val="22"/>
                <w:szCs w:val="22"/>
              </w:rPr>
              <w:t xml:space="preserve">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 xml:space="preserve">경험사항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 xml:space="preserve">보유역량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 xml:space="preserve">지원동기 </w:t>
            </w:r>
            <w:r>
              <w:rPr>
                <w:rFonts w:hAnsi="굴림체"/>
                <w:sz w:val="22"/>
                <w:szCs w:val="22"/>
              </w:rPr>
              <w:t xml:space="preserve">/ </w:t>
            </w:r>
            <w:r>
              <w:rPr>
                <w:rFonts w:hAnsi="굴림체" w:hint="eastAsia"/>
                <w:sz w:val="22"/>
                <w:szCs w:val="22"/>
              </w:rPr>
              <w:t>포부 등 )</w:t>
            </w:r>
          </w:p>
          <w:p w:rsidR="005A735F" w:rsidRDefault="005A735F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5A735F" w:rsidRDefault="005A735F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  <w:r>
              <w:rPr>
                <w:rFonts w:hAnsi="굴림체"/>
                <w:sz w:val="22"/>
                <w:szCs w:val="22"/>
              </w:rPr>
              <w:t xml:space="preserve">       </w:t>
            </w: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CC272A" w:rsidRDefault="00CC272A" w:rsidP="005A735F">
            <w:pPr>
              <w:pStyle w:val="ac"/>
              <w:wordWrap/>
              <w:spacing w:line="240" w:lineRule="auto"/>
              <w:ind w:firstLineChars="800" w:firstLine="1760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5A735F" w:rsidRDefault="005A735F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</w:p>
          <w:p w:rsidR="00A96C44" w:rsidRDefault="00094D0B" w:rsidP="00094D0B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상기 제출한 사항은 거짓이 없음을 확인 합니다 </w:t>
            </w:r>
          </w:p>
          <w:p w:rsidR="00094D0B" w:rsidRDefault="00094D0B" w:rsidP="009136BC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</w:p>
          <w:p w:rsidR="00A96C44" w:rsidRPr="00B93012" w:rsidRDefault="00094D0B" w:rsidP="00094D0B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     </w:t>
            </w:r>
            <w:r w:rsidR="003B3A0D">
              <w:rPr>
                <w:rFonts w:hAnsi="굴림체" w:hint="eastAsia"/>
                <w:sz w:val="22"/>
                <w:szCs w:val="22"/>
              </w:rPr>
              <w:t xml:space="preserve">                            202</w:t>
            </w:r>
            <w:r w:rsidR="00931BEC">
              <w:rPr>
                <w:rFonts w:hAnsi="굴림체"/>
                <w:sz w:val="22"/>
                <w:szCs w:val="22"/>
              </w:rPr>
              <w:t>5</w:t>
            </w:r>
            <w:r w:rsidR="00931BEC">
              <w:rPr>
                <w:rFonts w:hAnsi="굴림체" w:hint="eastAsia"/>
                <w:sz w:val="22"/>
                <w:szCs w:val="22"/>
              </w:rPr>
              <w:t>.  7</w:t>
            </w:r>
            <w:r w:rsidR="003B3A0D">
              <w:rPr>
                <w:rFonts w:hAnsi="굴림체" w:hint="eastAsia"/>
                <w:sz w:val="22"/>
                <w:szCs w:val="22"/>
              </w:rPr>
              <w:t xml:space="preserve">. </w:t>
            </w:r>
            <w:r>
              <w:rPr>
                <w:rFonts w:hAnsi="굴림체" w:hint="eastAsia"/>
                <w:sz w:val="22"/>
                <w:szCs w:val="22"/>
              </w:rPr>
              <w:t xml:space="preserve">    성명  :     </w:t>
            </w:r>
          </w:p>
        </w:tc>
      </w:tr>
      <w:tr w:rsidR="00CC272A" w:rsidTr="00D53494">
        <w:trPr>
          <w:trHeight w:hRule="exact" w:val="13140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D53494" w:rsidRDefault="00D53494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  <w:p w:rsidR="00CC272A" w:rsidRDefault="00CC272A" w:rsidP="00B1231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</w:p>
        </w:tc>
      </w:tr>
      <w:tr w:rsidR="001D0870" w:rsidTr="00D53494">
        <w:trPr>
          <w:trHeight w:hRule="exact" w:val="878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46EF" w:rsidRDefault="001D0870" w:rsidP="002946EF">
            <w:pPr>
              <w:pStyle w:val="ac"/>
              <w:spacing w:line="240" w:lineRule="auto"/>
              <w:ind w:firstLineChars="848" w:firstLine="1866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</w:t>
            </w:r>
            <w:r w:rsidR="002946EF">
              <w:rPr>
                <w:rFonts w:hAnsi="굴림체"/>
                <w:sz w:val="22"/>
                <w:szCs w:val="22"/>
              </w:rPr>
              <w:t xml:space="preserve">    </w:t>
            </w:r>
            <w:r w:rsidR="002946EF">
              <w:rPr>
                <w:rFonts w:hAnsi="굴림체" w:hint="eastAsia"/>
                <w:sz w:val="22"/>
                <w:szCs w:val="22"/>
              </w:rPr>
              <w:t xml:space="preserve">상기 제출한 사항은 거짓이 없음을 확인 합니다 </w:t>
            </w:r>
          </w:p>
          <w:p w:rsidR="002946EF" w:rsidRDefault="002946EF" w:rsidP="002946EF">
            <w:pPr>
              <w:pStyle w:val="ac"/>
              <w:spacing w:line="240" w:lineRule="auto"/>
              <w:ind w:firstLine="216"/>
              <w:rPr>
                <w:rFonts w:hAnsi="굴림체"/>
                <w:sz w:val="22"/>
                <w:szCs w:val="22"/>
              </w:rPr>
            </w:pPr>
          </w:p>
          <w:p w:rsidR="001D0870" w:rsidRDefault="002946EF" w:rsidP="002946EF">
            <w:pPr>
              <w:adjustRightInd w:val="0"/>
              <w:jc w:val="left"/>
              <w:rPr>
                <w:rFonts w:hAnsi="굴림체"/>
                <w:sz w:val="22"/>
                <w:szCs w:val="22"/>
              </w:rPr>
            </w:pPr>
            <w:r>
              <w:rPr>
                <w:rFonts w:hAnsi="굴림체" w:hint="eastAsia"/>
                <w:sz w:val="22"/>
                <w:szCs w:val="22"/>
              </w:rPr>
              <w:t xml:space="preserve">      </w:t>
            </w:r>
            <w:r w:rsidR="00BA090D">
              <w:rPr>
                <w:rFonts w:hAnsi="굴림체" w:hint="eastAsia"/>
                <w:sz w:val="22"/>
                <w:szCs w:val="22"/>
              </w:rPr>
              <w:t xml:space="preserve">                             20  </w:t>
            </w:r>
            <w:r w:rsidR="00BA090D">
              <w:rPr>
                <w:rFonts w:hAnsi="굴림체"/>
                <w:sz w:val="22"/>
                <w:szCs w:val="22"/>
              </w:rPr>
              <w:t xml:space="preserve"> </w:t>
            </w:r>
            <w:r w:rsidR="00BA090D">
              <w:rPr>
                <w:rFonts w:hAnsi="굴림체" w:hint="eastAsia"/>
                <w:sz w:val="22"/>
                <w:szCs w:val="22"/>
              </w:rPr>
              <w:t xml:space="preserve">. </w:t>
            </w:r>
            <w:r w:rsidR="00BA090D">
              <w:rPr>
                <w:rFonts w:hAnsi="굴림체"/>
                <w:sz w:val="22"/>
                <w:szCs w:val="22"/>
              </w:rPr>
              <w:t xml:space="preserve">  </w:t>
            </w:r>
            <w:r w:rsidR="00BA090D">
              <w:rPr>
                <w:rFonts w:hAnsi="굴림체" w:hint="eastAsia"/>
                <w:sz w:val="22"/>
                <w:szCs w:val="22"/>
              </w:rPr>
              <w:t xml:space="preserve"> </w:t>
            </w:r>
            <w:r>
              <w:rPr>
                <w:rFonts w:hAnsi="굴림체" w:hint="eastAsia"/>
                <w:sz w:val="22"/>
                <w:szCs w:val="22"/>
              </w:rPr>
              <w:t xml:space="preserve">.     </w:t>
            </w:r>
            <w:r>
              <w:rPr>
                <w:rFonts w:hAnsi="굴림체"/>
                <w:sz w:val="22"/>
                <w:szCs w:val="22"/>
              </w:rPr>
              <w:t xml:space="preserve"> </w:t>
            </w:r>
            <w:bookmarkStart w:id="0" w:name="_GoBack"/>
            <w:bookmarkEnd w:id="0"/>
            <w:r>
              <w:rPr>
                <w:rFonts w:hAnsi="굴림체"/>
                <w:sz w:val="22"/>
                <w:szCs w:val="22"/>
              </w:rPr>
              <w:t xml:space="preserve">     </w:t>
            </w:r>
            <w:r>
              <w:rPr>
                <w:rFonts w:hAnsi="굴림체" w:hint="eastAsia"/>
                <w:sz w:val="22"/>
                <w:szCs w:val="22"/>
              </w:rPr>
              <w:t>성명  :</w:t>
            </w:r>
          </w:p>
        </w:tc>
      </w:tr>
    </w:tbl>
    <w:p w:rsidR="00104790" w:rsidRDefault="00104790" w:rsidP="00B1231F">
      <w:pPr>
        <w:pStyle w:val="ac"/>
        <w:wordWrap/>
        <w:rPr>
          <w:sz w:val="2"/>
          <w:szCs w:val="2"/>
        </w:rPr>
      </w:pPr>
    </w:p>
    <w:sectPr w:rsidR="00104790" w:rsidSect="0099125B">
      <w:pgSz w:w="11906" w:h="16838" w:code="9"/>
      <w:pgMar w:top="426" w:right="1417" w:bottom="567" w:left="1417" w:header="85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1199" w:rsidRDefault="00071199">
      <w:r>
        <w:separator/>
      </w:r>
    </w:p>
  </w:endnote>
  <w:endnote w:type="continuationSeparator" w:id="0">
    <w:p w:rsidR="00071199" w:rsidRDefault="0007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1199" w:rsidRDefault="00071199">
      <w:r>
        <w:separator/>
      </w:r>
    </w:p>
  </w:footnote>
  <w:footnote w:type="continuationSeparator" w:id="0">
    <w:p w:rsidR="00071199" w:rsidRDefault="000711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7363"/>
    <w:multiLevelType w:val="hybridMultilevel"/>
    <w:tmpl w:val="1146EA76"/>
    <w:lvl w:ilvl="0" w:tplc="E312AE3E">
      <w:start w:val="10"/>
      <w:numFmt w:val="bullet"/>
      <w:lvlText w:val="-"/>
      <w:lvlJc w:val="left"/>
      <w:pPr>
        <w:ind w:left="460" w:hanging="360"/>
      </w:pPr>
      <w:rPr>
        <w:rFonts w:ascii="굴림체" w:eastAsia="굴림체" w:hAnsi="굴림체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A60"/>
    <w:rsid w:val="000041D1"/>
    <w:rsid w:val="00020751"/>
    <w:rsid w:val="0002430D"/>
    <w:rsid w:val="00071199"/>
    <w:rsid w:val="00093313"/>
    <w:rsid w:val="00094D0B"/>
    <w:rsid w:val="000B2095"/>
    <w:rsid w:val="000C3E03"/>
    <w:rsid w:val="000E4F64"/>
    <w:rsid w:val="000F0181"/>
    <w:rsid w:val="000F659F"/>
    <w:rsid w:val="00104790"/>
    <w:rsid w:val="00105CA2"/>
    <w:rsid w:val="0014231C"/>
    <w:rsid w:val="00177929"/>
    <w:rsid w:val="001B2824"/>
    <w:rsid w:val="001C2F73"/>
    <w:rsid w:val="001C728C"/>
    <w:rsid w:val="001D0870"/>
    <w:rsid w:val="002002E5"/>
    <w:rsid w:val="00205B06"/>
    <w:rsid w:val="002275DF"/>
    <w:rsid w:val="00251086"/>
    <w:rsid w:val="002800C2"/>
    <w:rsid w:val="00291F15"/>
    <w:rsid w:val="0029378D"/>
    <w:rsid w:val="002946EF"/>
    <w:rsid w:val="002B1123"/>
    <w:rsid w:val="002B752F"/>
    <w:rsid w:val="002D42EB"/>
    <w:rsid w:val="00353C5A"/>
    <w:rsid w:val="00390A60"/>
    <w:rsid w:val="003B3A0D"/>
    <w:rsid w:val="003E45FB"/>
    <w:rsid w:val="003E70D0"/>
    <w:rsid w:val="003F7C50"/>
    <w:rsid w:val="00446270"/>
    <w:rsid w:val="00486B6B"/>
    <w:rsid w:val="00500595"/>
    <w:rsid w:val="00505AA8"/>
    <w:rsid w:val="005128AC"/>
    <w:rsid w:val="00541A35"/>
    <w:rsid w:val="00552ED2"/>
    <w:rsid w:val="005A735F"/>
    <w:rsid w:val="00614E18"/>
    <w:rsid w:val="00620DCD"/>
    <w:rsid w:val="00637283"/>
    <w:rsid w:val="00653596"/>
    <w:rsid w:val="0067713A"/>
    <w:rsid w:val="006C62B1"/>
    <w:rsid w:val="006F1FDA"/>
    <w:rsid w:val="00704E7C"/>
    <w:rsid w:val="007446CC"/>
    <w:rsid w:val="007A01B8"/>
    <w:rsid w:val="007A3841"/>
    <w:rsid w:val="007B5735"/>
    <w:rsid w:val="007C1620"/>
    <w:rsid w:val="007C3144"/>
    <w:rsid w:val="007D37AF"/>
    <w:rsid w:val="007D730E"/>
    <w:rsid w:val="007E27A5"/>
    <w:rsid w:val="008147F5"/>
    <w:rsid w:val="008274A1"/>
    <w:rsid w:val="00843682"/>
    <w:rsid w:val="00845716"/>
    <w:rsid w:val="00867EDE"/>
    <w:rsid w:val="00871AA4"/>
    <w:rsid w:val="008A5C80"/>
    <w:rsid w:val="008B2800"/>
    <w:rsid w:val="008C43CF"/>
    <w:rsid w:val="009136BC"/>
    <w:rsid w:val="009263F0"/>
    <w:rsid w:val="00927BA5"/>
    <w:rsid w:val="00931BEC"/>
    <w:rsid w:val="009674D2"/>
    <w:rsid w:val="00987153"/>
    <w:rsid w:val="0099125B"/>
    <w:rsid w:val="009C069C"/>
    <w:rsid w:val="009C4880"/>
    <w:rsid w:val="009E5550"/>
    <w:rsid w:val="00A22F04"/>
    <w:rsid w:val="00A32F50"/>
    <w:rsid w:val="00A64DD6"/>
    <w:rsid w:val="00A868A3"/>
    <w:rsid w:val="00A96C44"/>
    <w:rsid w:val="00AA00E2"/>
    <w:rsid w:val="00AA1E18"/>
    <w:rsid w:val="00AF6886"/>
    <w:rsid w:val="00B1231F"/>
    <w:rsid w:val="00B6190B"/>
    <w:rsid w:val="00B81BB0"/>
    <w:rsid w:val="00B85A91"/>
    <w:rsid w:val="00B93012"/>
    <w:rsid w:val="00BA090D"/>
    <w:rsid w:val="00BB63D6"/>
    <w:rsid w:val="00BE6555"/>
    <w:rsid w:val="00BF4D66"/>
    <w:rsid w:val="00BF53FC"/>
    <w:rsid w:val="00C05F16"/>
    <w:rsid w:val="00C35104"/>
    <w:rsid w:val="00C80D42"/>
    <w:rsid w:val="00C82D62"/>
    <w:rsid w:val="00C865C5"/>
    <w:rsid w:val="00C91B8D"/>
    <w:rsid w:val="00C94CA1"/>
    <w:rsid w:val="00CB4964"/>
    <w:rsid w:val="00CC272A"/>
    <w:rsid w:val="00CC2EB3"/>
    <w:rsid w:val="00CD43EB"/>
    <w:rsid w:val="00D03DB7"/>
    <w:rsid w:val="00D2497E"/>
    <w:rsid w:val="00D53494"/>
    <w:rsid w:val="00D635CC"/>
    <w:rsid w:val="00DA7A25"/>
    <w:rsid w:val="00DB527B"/>
    <w:rsid w:val="00DC27DA"/>
    <w:rsid w:val="00DC660C"/>
    <w:rsid w:val="00DE2C45"/>
    <w:rsid w:val="00E03764"/>
    <w:rsid w:val="00E11CBC"/>
    <w:rsid w:val="00E504E8"/>
    <w:rsid w:val="00E9653F"/>
    <w:rsid w:val="00EC0A5F"/>
    <w:rsid w:val="00EC280F"/>
    <w:rsid w:val="00EC3628"/>
    <w:rsid w:val="00EC503C"/>
    <w:rsid w:val="00F361FC"/>
    <w:rsid w:val="00F465C1"/>
    <w:rsid w:val="00F53ABC"/>
    <w:rsid w:val="00F969F4"/>
    <w:rsid w:val="00FC1CBE"/>
    <w:rsid w:val="00FD7B2E"/>
    <w:rsid w:val="00FF4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EEB9AAFC-382B-45E6-AF75-47DC98A19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4D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styleId="a4">
    <w:name w:val="Body Text"/>
    <w:basedOn w:val="a"/>
    <w:rsid w:val="009674D2"/>
    <w:pPr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adjustRightInd w:val="0"/>
      <w:spacing w:before="84" w:after="84" w:line="305" w:lineRule="auto"/>
      <w:ind w:left="350" w:right="350"/>
    </w:pPr>
    <w:rPr>
      <w:rFonts w:ascii="굴림체" w:eastAsia="굴림체"/>
      <w:color w:val="000000"/>
      <w:kern w:val="0"/>
      <w:szCs w:val="20"/>
    </w:rPr>
  </w:style>
  <w:style w:type="paragraph" w:customStyle="1" w:styleId="1">
    <w:name w:val="개요 1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48" w:hanging="148"/>
      <w:jc w:val="both"/>
    </w:pPr>
    <w:rPr>
      <w:rFonts w:ascii="굴림체" w:eastAsia="굴림체"/>
      <w:color w:val="000000"/>
    </w:rPr>
  </w:style>
  <w:style w:type="paragraph" w:customStyle="1" w:styleId="2">
    <w:name w:val="개요 2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348" w:hanging="148"/>
      <w:jc w:val="both"/>
    </w:pPr>
    <w:rPr>
      <w:rFonts w:ascii="굴림체" w:eastAsia="굴림체"/>
      <w:color w:val="000000"/>
    </w:rPr>
  </w:style>
  <w:style w:type="paragraph" w:customStyle="1" w:styleId="3">
    <w:name w:val="개요 3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548" w:hanging="148"/>
      <w:jc w:val="both"/>
    </w:pPr>
    <w:rPr>
      <w:rFonts w:ascii="굴림체" w:eastAsia="굴림체"/>
      <w:color w:val="000000"/>
    </w:rPr>
  </w:style>
  <w:style w:type="paragraph" w:customStyle="1" w:styleId="4">
    <w:name w:val="개요 4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748" w:hanging="148"/>
      <w:jc w:val="both"/>
    </w:pPr>
    <w:rPr>
      <w:rFonts w:ascii="굴림체" w:eastAsia="굴림체"/>
      <w:color w:val="000000"/>
    </w:rPr>
  </w:style>
  <w:style w:type="paragraph" w:customStyle="1" w:styleId="5">
    <w:name w:val="개요 5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948" w:hanging="148"/>
      <w:jc w:val="both"/>
    </w:pPr>
    <w:rPr>
      <w:rFonts w:ascii="굴림체" w:eastAsia="굴림체"/>
      <w:color w:val="000000"/>
    </w:rPr>
  </w:style>
  <w:style w:type="paragraph" w:customStyle="1" w:styleId="6">
    <w:name w:val="개요 6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148" w:hanging="148"/>
      <w:jc w:val="both"/>
    </w:pPr>
    <w:rPr>
      <w:rFonts w:ascii="굴림체" w:eastAsia="굴림체"/>
      <w:color w:val="000000"/>
    </w:rPr>
  </w:style>
  <w:style w:type="paragraph" w:customStyle="1" w:styleId="7">
    <w:name w:val="개요 7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ind w:left="1348" w:hanging="148"/>
      <w:jc w:val="both"/>
    </w:pPr>
    <w:rPr>
      <w:rFonts w:ascii="굴림체" w:eastAsia="굴림체"/>
      <w:color w:val="000000"/>
    </w:rPr>
  </w:style>
  <w:style w:type="paragraph" w:customStyle="1" w:styleId="a5">
    <w:name w:val="쪽 번호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customStyle="1" w:styleId="a6">
    <w:name w:val="머리말"/>
    <w:rsid w:val="009674D2"/>
    <w:pPr>
      <w:widowControl w:val="0"/>
      <w:tabs>
        <w:tab w:val="left" w:pos="806"/>
        <w:tab w:val="left" w:pos="1612"/>
        <w:tab w:val="left" w:pos="2419"/>
        <w:tab w:val="left" w:pos="3225"/>
        <w:tab w:val="left" w:pos="4032"/>
        <w:tab w:val="left" w:pos="4838"/>
        <w:tab w:val="left" w:pos="5644"/>
        <w:tab w:val="left" w:pos="6451"/>
        <w:tab w:val="left" w:pos="7257"/>
        <w:tab w:val="left" w:pos="8064"/>
        <w:tab w:val="left" w:pos="8870"/>
        <w:tab w:val="left" w:pos="10483"/>
        <w:tab w:val="left" w:pos="11289"/>
        <w:tab w:val="left" w:pos="12096"/>
        <w:tab w:val="left" w:pos="12902"/>
        <w:tab w:val="left" w:pos="13708"/>
        <w:tab w:val="left" w:pos="14515"/>
        <w:tab w:val="left" w:pos="15321"/>
        <w:tab w:val="left" w:pos="16128"/>
        <w:tab w:val="left" w:pos="16934"/>
      </w:tabs>
      <w:autoSpaceDE w:val="0"/>
      <w:autoSpaceDN w:val="0"/>
      <w:adjustRightInd w:val="0"/>
      <w:spacing w:before="72" w:line="277" w:lineRule="auto"/>
      <w:ind w:right="200"/>
      <w:jc w:val="right"/>
    </w:pPr>
    <w:rPr>
      <w:rFonts w:ascii="굴림체" w:eastAsia="굴림체"/>
      <w:color w:val="000000"/>
      <w:sz w:val="18"/>
      <w:szCs w:val="18"/>
    </w:rPr>
  </w:style>
  <w:style w:type="paragraph" w:customStyle="1" w:styleId="a7">
    <w:name w:val="각주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ind w:left="264" w:hanging="264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8">
    <w:name w:val="그림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9">
    <w:name w:val="표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a">
    <w:name w:val="수식캡션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b">
    <w:name w:val="찾아보기"/>
    <w:rsid w:val="009674D2"/>
    <w:pPr>
      <w:widowControl w:val="0"/>
      <w:tabs>
        <w:tab w:val="left" w:pos="321"/>
        <w:tab w:val="left" w:leader="dot" w:pos="3729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  <w:sz w:val="18"/>
      <w:szCs w:val="18"/>
    </w:rPr>
  </w:style>
  <w:style w:type="paragraph" w:customStyle="1" w:styleId="ac">
    <w:name w:val="예스폼"/>
    <w:rsid w:val="009674D2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adjustRightInd w:val="0"/>
      <w:spacing w:line="296" w:lineRule="auto"/>
      <w:jc w:val="both"/>
    </w:pPr>
    <w:rPr>
      <w:rFonts w:ascii="굴림체" w:eastAsia="굴림체"/>
      <w:color w:val="000000"/>
    </w:rPr>
  </w:style>
  <w:style w:type="paragraph" w:styleId="ad">
    <w:name w:val="header"/>
    <w:basedOn w:val="a"/>
    <w:rsid w:val="00AA1E18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rsid w:val="00AA1E18"/>
    <w:pPr>
      <w:tabs>
        <w:tab w:val="center" w:pos="4252"/>
        <w:tab w:val="right" w:pos="8504"/>
      </w:tabs>
      <w:snapToGrid w:val="0"/>
    </w:pPr>
  </w:style>
  <w:style w:type="paragraph" w:styleId="af">
    <w:name w:val="Balloon Text"/>
    <w:basedOn w:val="a"/>
    <w:link w:val="Char"/>
    <w:rsid w:val="009C0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f"/>
    <w:rsid w:val="009C069C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xzz6673\Desktop\HN%20ent\&#47928;&#54868;&#51116;&#45800;\&#50669;&#45824;%20&#51060;&#49324;&#51109;%20&#49440;&#51076;\&#44608;&#48124;&#50857;%20&#51060;&#49324;&#51109;%20&#49440;&#51076;&#49436;&#47448;\&#44608;&#48124;&#50857;&#51060;&#49324;&#51109;%20&#49440;&#51076;%20&#47928;&#49436;\&#44608;&#48124;&#50857;%20&#50896;&#51109;&#45784;%20&#51060;&#47141;&#49436;1.dot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BFC38-59FC-4868-8A78-968D90274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김민용 원장님 이력서1</Template>
  <TotalTime>1</TotalTime>
  <Pages>2</Pages>
  <Words>95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이   력   서</vt:lpstr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이   력   서</dc:title>
  <dc:creator>user</dc:creator>
  <cp:keywords>본 문서의 저작권은 예스폼(yesform)에 있으며</cp:keywords>
  <dc:description>무단 복제 및 배포시 법적인 제재를 받을 수 있습니다.</dc:description>
  <cp:lastModifiedBy>강정훈</cp:lastModifiedBy>
  <cp:revision>2</cp:revision>
  <cp:lastPrinted>2020-04-08T00:31:00Z</cp:lastPrinted>
  <dcterms:created xsi:type="dcterms:W3CDTF">2025-12-28T05:30:00Z</dcterms:created>
  <dcterms:modified xsi:type="dcterms:W3CDTF">2025-12-28T05:30:00Z</dcterms:modified>
</cp:coreProperties>
</file>